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康平县保障性安居工程领导小组成员名单</w:t>
      </w:r>
    </w:p>
    <w:p>
      <w:pPr>
        <w:wordWrap w:val="0"/>
        <w:ind w:firstLine="600"/>
        <w:rPr>
          <w:rFonts w:ascii="仿宋_GB2312" w:hAnsi="仿宋_GB2312" w:eastAsia="仿宋_GB2312" w:cs="仿宋_GB2312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朱连顺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分管副县长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副组长：张友杰    住建局局长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王凤双    农业农村局（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乡村振兴局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10" w:leftChars="5" w:firstLine="582" w:firstLineChars="18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  员：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李洪明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农业农村局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乡村振兴局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10" w:leftChars="5" w:firstLine="582" w:firstLineChars="182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杜洪光    民政局副局长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10" w:leftChars="5" w:firstLine="582" w:firstLineChars="182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钱  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发改局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副局长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10" w:leftChars="5" w:firstLine="582" w:firstLineChars="182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王少忱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财政局副局长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10" w:leftChars="5" w:firstLine="1856" w:firstLineChars="58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刘达光    住建局副局长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胥宝龙    城乡建设事务服务中心副主任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燕宪凤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西关屯乡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温洪涛    胜利街道副主任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刘广彬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东关街道副主任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柳树屯乡副乡长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李双民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沙金台乡副乡长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郭宝华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二牛所口镇副镇长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张立英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东升乡副乡长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两家子乡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张国荣    郝官屯镇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副镇长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郝明志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张强镇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副镇长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孟祥彪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小城子镇副镇长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田明礼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方家屯镇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副镇长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海洲乡副乡长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北四家子乡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副乡长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赵岐伦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北三家子街道副主任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康平县保障性安居工程领导小组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00" w:lineRule="exact"/>
        <w:ind w:firstLine="1920" w:firstLineChars="6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5ZGQ1YzM5MjE5NDVhOWUyYmQxMGViZDhkZDI0YTEifQ=="/>
  </w:docVars>
  <w:rsids>
    <w:rsidRoot w:val="4C700E6E"/>
    <w:rsid w:val="000906B0"/>
    <w:rsid w:val="00253A6F"/>
    <w:rsid w:val="002A30F2"/>
    <w:rsid w:val="002C3843"/>
    <w:rsid w:val="002F3235"/>
    <w:rsid w:val="003415F8"/>
    <w:rsid w:val="003C36F7"/>
    <w:rsid w:val="004D5C4F"/>
    <w:rsid w:val="00557121"/>
    <w:rsid w:val="0068675F"/>
    <w:rsid w:val="006A21E5"/>
    <w:rsid w:val="006B2378"/>
    <w:rsid w:val="00762DF0"/>
    <w:rsid w:val="00974BCA"/>
    <w:rsid w:val="00975847"/>
    <w:rsid w:val="00CA0D11"/>
    <w:rsid w:val="00D7146F"/>
    <w:rsid w:val="00DC1CC2"/>
    <w:rsid w:val="00E92CD1"/>
    <w:rsid w:val="00F0013D"/>
    <w:rsid w:val="010864E6"/>
    <w:rsid w:val="019E42B5"/>
    <w:rsid w:val="01BC7891"/>
    <w:rsid w:val="01CB1DFC"/>
    <w:rsid w:val="02005B8D"/>
    <w:rsid w:val="02083E05"/>
    <w:rsid w:val="022F089A"/>
    <w:rsid w:val="0240345B"/>
    <w:rsid w:val="02572CB2"/>
    <w:rsid w:val="025A6EE0"/>
    <w:rsid w:val="02684D44"/>
    <w:rsid w:val="027D62B3"/>
    <w:rsid w:val="02817147"/>
    <w:rsid w:val="028D7209"/>
    <w:rsid w:val="02EE4B9D"/>
    <w:rsid w:val="034B6B0D"/>
    <w:rsid w:val="03F8407D"/>
    <w:rsid w:val="03FA2CE7"/>
    <w:rsid w:val="04051868"/>
    <w:rsid w:val="054B2F98"/>
    <w:rsid w:val="054F55DB"/>
    <w:rsid w:val="05D0223B"/>
    <w:rsid w:val="05D2114F"/>
    <w:rsid w:val="060044B3"/>
    <w:rsid w:val="06191906"/>
    <w:rsid w:val="0622542C"/>
    <w:rsid w:val="06445212"/>
    <w:rsid w:val="066D2FA7"/>
    <w:rsid w:val="0673469C"/>
    <w:rsid w:val="06EE5562"/>
    <w:rsid w:val="076E7D58"/>
    <w:rsid w:val="07C716E0"/>
    <w:rsid w:val="08361C88"/>
    <w:rsid w:val="087007D5"/>
    <w:rsid w:val="087312BF"/>
    <w:rsid w:val="08AC4724"/>
    <w:rsid w:val="09332FC2"/>
    <w:rsid w:val="09D012B3"/>
    <w:rsid w:val="09D52D6C"/>
    <w:rsid w:val="09E7178A"/>
    <w:rsid w:val="0A1338B2"/>
    <w:rsid w:val="0A5C599E"/>
    <w:rsid w:val="0A661977"/>
    <w:rsid w:val="0A9A7097"/>
    <w:rsid w:val="0ABE7C93"/>
    <w:rsid w:val="0ABF5C54"/>
    <w:rsid w:val="0AF11F7A"/>
    <w:rsid w:val="0AF46A87"/>
    <w:rsid w:val="0AFB4F56"/>
    <w:rsid w:val="0BA76914"/>
    <w:rsid w:val="0BB96E4F"/>
    <w:rsid w:val="0C412D46"/>
    <w:rsid w:val="0C510A66"/>
    <w:rsid w:val="0C760F4E"/>
    <w:rsid w:val="0C8D212A"/>
    <w:rsid w:val="0CD46A9D"/>
    <w:rsid w:val="0CDC6E18"/>
    <w:rsid w:val="0D1B6803"/>
    <w:rsid w:val="0D3D48B7"/>
    <w:rsid w:val="0D6768D2"/>
    <w:rsid w:val="0D9518D3"/>
    <w:rsid w:val="0EE71F76"/>
    <w:rsid w:val="0FA77A4C"/>
    <w:rsid w:val="0FCD7B9F"/>
    <w:rsid w:val="0FD95C25"/>
    <w:rsid w:val="0FE261C0"/>
    <w:rsid w:val="0FEF3201"/>
    <w:rsid w:val="0FF05A69"/>
    <w:rsid w:val="100F356D"/>
    <w:rsid w:val="10122940"/>
    <w:rsid w:val="10793C90"/>
    <w:rsid w:val="108A300D"/>
    <w:rsid w:val="10B3566E"/>
    <w:rsid w:val="10DA5503"/>
    <w:rsid w:val="1144341E"/>
    <w:rsid w:val="114E3203"/>
    <w:rsid w:val="11DA4D2A"/>
    <w:rsid w:val="11FE10B7"/>
    <w:rsid w:val="125C3FAF"/>
    <w:rsid w:val="126D176E"/>
    <w:rsid w:val="12794F48"/>
    <w:rsid w:val="12BD495D"/>
    <w:rsid w:val="12DC6198"/>
    <w:rsid w:val="130D4EB3"/>
    <w:rsid w:val="131D2C87"/>
    <w:rsid w:val="13C43848"/>
    <w:rsid w:val="13F42BD4"/>
    <w:rsid w:val="14512204"/>
    <w:rsid w:val="14895D5D"/>
    <w:rsid w:val="148E7D06"/>
    <w:rsid w:val="14B17CD4"/>
    <w:rsid w:val="14D43A47"/>
    <w:rsid w:val="15373CAA"/>
    <w:rsid w:val="15790D9E"/>
    <w:rsid w:val="15EF6215"/>
    <w:rsid w:val="15F925DB"/>
    <w:rsid w:val="16013ADA"/>
    <w:rsid w:val="16317F52"/>
    <w:rsid w:val="163F6F56"/>
    <w:rsid w:val="1686311D"/>
    <w:rsid w:val="16B63422"/>
    <w:rsid w:val="16BC781E"/>
    <w:rsid w:val="16EA69BF"/>
    <w:rsid w:val="17050BC2"/>
    <w:rsid w:val="17484FC7"/>
    <w:rsid w:val="1750283C"/>
    <w:rsid w:val="175323DC"/>
    <w:rsid w:val="17FF3878"/>
    <w:rsid w:val="186A60AC"/>
    <w:rsid w:val="18D5214F"/>
    <w:rsid w:val="19801F02"/>
    <w:rsid w:val="19C925FA"/>
    <w:rsid w:val="19F57E98"/>
    <w:rsid w:val="1A025537"/>
    <w:rsid w:val="1A8431CF"/>
    <w:rsid w:val="1AAC781A"/>
    <w:rsid w:val="1B04572D"/>
    <w:rsid w:val="1B605CA6"/>
    <w:rsid w:val="1B9034D3"/>
    <w:rsid w:val="1B9437A9"/>
    <w:rsid w:val="1BEE5B26"/>
    <w:rsid w:val="1C0A4440"/>
    <w:rsid w:val="1C3E70A2"/>
    <w:rsid w:val="1C487C1A"/>
    <w:rsid w:val="1C6D3807"/>
    <w:rsid w:val="1CF21621"/>
    <w:rsid w:val="1D6E1887"/>
    <w:rsid w:val="1D833D1B"/>
    <w:rsid w:val="1D93012F"/>
    <w:rsid w:val="1DB91B9A"/>
    <w:rsid w:val="1DC97579"/>
    <w:rsid w:val="1DD45366"/>
    <w:rsid w:val="1E1B4414"/>
    <w:rsid w:val="1E2265D8"/>
    <w:rsid w:val="1E5E71E1"/>
    <w:rsid w:val="1E620513"/>
    <w:rsid w:val="1E715632"/>
    <w:rsid w:val="1E750835"/>
    <w:rsid w:val="1EA7327E"/>
    <w:rsid w:val="1F210BB7"/>
    <w:rsid w:val="1F4A11BC"/>
    <w:rsid w:val="1F7D48F3"/>
    <w:rsid w:val="202B1E2C"/>
    <w:rsid w:val="2060437E"/>
    <w:rsid w:val="20CD3FE8"/>
    <w:rsid w:val="20D279C6"/>
    <w:rsid w:val="20EE5133"/>
    <w:rsid w:val="21786E6B"/>
    <w:rsid w:val="21AD175F"/>
    <w:rsid w:val="21BF2705"/>
    <w:rsid w:val="21E60843"/>
    <w:rsid w:val="21E67697"/>
    <w:rsid w:val="22527FDD"/>
    <w:rsid w:val="226D2286"/>
    <w:rsid w:val="226F78F5"/>
    <w:rsid w:val="227C63E5"/>
    <w:rsid w:val="22BF75F4"/>
    <w:rsid w:val="22C51A47"/>
    <w:rsid w:val="22EA2B5D"/>
    <w:rsid w:val="22FA022B"/>
    <w:rsid w:val="231F4100"/>
    <w:rsid w:val="235471E6"/>
    <w:rsid w:val="237F7091"/>
    <w:rsid w:val="23F7112A"/>
    <w:rsid w:val="244C29A5"/>
    <w:rsid w:val="24E04F45"/>
    <w:rsid w:val="24F16117"/>
    <w:rsid w:val="25C7080D"/>
    <w:rsid w:val="25C827F4"/>
    <w:rsid w:val="25F31552"/>
    <w:rsid w:val="25FD436C"/>
    <w:rsid w:val="261C56A4"/>
    <w:rsid w:val="261F1871"/>
    <w:rsid w:val="26BA4E74"/>
    <w:rsid w:val="26ED7B59"/>
    <w:rsid w:val="27184B56"/>
    <w:rsid w:val="27FB1DCE"/>
    <w:rsid w:val="280C1504"/>
    <w:rsid w:val="28341533"/>
    <w:rsid w:val="286055DF"/>
    <w:rsid w:val="28785E63"/>
    <w:rsid w:val="28BD0169"/>
    <w:rsid w:val="28BD2685"/>
    <w:rsid w:val="28FE4D01"/>
    <w:rsid w:val="292E542B"/>
    <w:rsid w:val="29806791"/>
    <w:rsid w:val="298C6135"/>
    <w:rsid w:val="29A50375"/>
    <w:rsid w:val="29B32383"/>
    <w:rsid w:val="29E61BF2"/>
    <w:rsid w:val="2A3F13EE"/>
    <w:rsid w:val="2A476C47"/>
    <w:rsid w:val="2A5144FE"/>
    <w:rsid w:val="2A6B6DD8"/>
    <w:rsid w:val="2A6C3E35"/>
    <w:rsid w:val="2AE041E0"/>
    <w:rsid w:val="2B0E4D00"/>
    <w:rsid w:val="2B183472"/>
    <w:rsid w:val="2B2D6743"/>
    <w:rsid w:val="2BBE029A"/>
    <w:rsid w:val="2BEC7684"/>
    <w:rsid w:val="2C1C4B2B"/>
    <w:rsid w:val="2C4E4604"/>
    <w:rsid w:val="2C633C17"/>
    <w:rsid w:val="2C887573"/>
    <w:rsid w:val="2CD60FFD"/>
    <w:rsid w:val="2D17042D"/>
    <w:rsid w:val="2D285D5C"/>
    <w:rsid w:val="2D826C9A"/>
    <w:rsid w:val="2D827B79"/>
    <w:rsid w:val="2D8F55DA"/>
    <w:rsid w:val="2DAB209A"/>
    <w:rsid w:val="2E0A36C4"/>
    <w:rsid w:val="2E0C51EB"/>
    <w:rsid w:val="2E1A5F3F"/>
    <w:rsid w:val="2EC0298F"/>
    <w:rsid w:val="2EFE16B5"/>
    <w:rsid w:val="2F5A2B13"/>
    <w:rsid w:val="2FE91069"/>
    <w:rsid w:val="30CD2F5B"/>
    <w:rsid w:val="310563AA"/>
    <w:rsid w:val="318926F7"/>
    <w:rsid w:val="31A015C5"/>
    <w:rsid w:val="31A477B3"/>
    <w:rsid w:val="31DC2020"/>
    <w:rsid w:val="31F23E18"/>
    <w:rsid w:val="326E2C0F"/>
    <w:rsid w:val="327643AE"/>
    <w:rsid w:val="32B2593D"/>
    <w:rsid w:val="32CA4CFF"/>
    <w:rsid w:val="32E142B3"/>
    <w:rsid w:val="33215407"/>
    <w:rsid w:val="333017AB"/>
    <w:rsid w:val="334F2054"/>
    <w:rsid w:val="335A5560"/>
    <w:rsid w:val="335E67ED"/>
    <w:rsid w:val="33F8732E"/>
    <w:rsid w:val="340C450E"/>
    <w:rsid w:val="34110FDA"/>
    <w:rsid w:val="349246E5"/>
    <w:rsid w:val="34A556F6"/>
    <w:rsid w:val="34A96E15"/>
    <w:rsid w:val="34F76074"/>
    <w:rsid w:val="3506304A"/>
    <w:rsid w:val="35127F20"/>
    <w:rsid w:val="355C441B"/>
    <w:rsid w:val="356D2397"/>
    <w:rsid w:val="35833747"/>
    <w:rsid w:val="35D17AFF"/>
    <w:rsid w:val="35D45583"/>
    <w:rsid w:val="364B307C"/>
    <w:rsid w:val="367816C8"/>
    <w:rsid w:val="37575DF9"/>
    <w:rsid w:val="37696DAF"/>
    <w:rsid w:val="37B20406"/>
    <w:rsid w:val="3849531D"/>
    <w:rsid w:val="38787664"/>
    <w:rsid w:val="387D3110"/>
    <w:rsid w:val="388F00E9"/>
    <w:rsid w:val="38D87123"/>
    <w:rsid w:val="38E60FF3"/>
    <w:rsid w:val="38F41AEA"/>
    <w:rsid w:val="394F1CC6"/>
    <w:rsid w:val="39833D1D"/>
    <w:rsid w:val="398510F2"/>
    <w:rsid w:val="39BB14C8"/>
    <w:rsid w:val="39BD32A6"/>
    <w:rsid w:val="39F30762"/>
    <w:rsid w:val="3A583EBA"/>
    <w:rsid w:val="3A785044"/>
    <w:rsid w:val="3AA20334"/>
    <w:rsid w:val="3B9337DB"/>
    <w:rsid w:val="3BA75FE8"/>
    <w:rsid w:val="3BEE5B5C"/>
    <w:rsid w:val="3C1563A2"/>
    <w:rsid w:val="3C6B274E"/>
    <w:rsid w:val="3C834BA8"/>
    <w:rsid w:val="3CE371E9"/>
    <w:rsid w:val="3CE95E5E"/>
    <w:rsid w:val="3D0D5CA3"/>
    <w:rsid w:val="3D155C29"/>
    <w:rsid w:val="3D4B4CC0"/>
    <w:rsid w:val="3D7B0D00"/>
    <w:rsid w:val="3D962916"/>
    <w:rsid w:val="3DBB7746"/>
    <w:rsid w:val="3DBC51A4"/>
    <w:rsid w:val="3E460A25"/>
    <w:rsid w:val="3E52371C"/>
    <w:rsid w:val="3E5946EF"/>
    <w:rsid w:val="3E703E4C"/>
    <w:rsid w:val="3E7A2248"/>
    <w:rsid w:val="3EEF35A8"/>
    <w:rsid w:val="3F76663C"/>
    <w:rsid w:val="3FC76C14"/>
    <w:rsid w:val="40224945"/>
    <w:rsid w:val="408201D6"/>
    <w:rsid w:val="408564BD"/>
    <w:rsid w:val="409B4B00"/>
    <w:rsid w:val="40AE02FF"/>
    <w:rsid w:val="40CE0A8F"/>
    <w:rsid w:val="41204269"/>
    <w:rsid w:val="41265D6F"/>
    <w:rsid w:val="41A57440"/>
    <w:rsid w:val="423670ED"/>
    <w:rsid w:val="423C5980"/>
    <w:rsid w:val="42E75168"/>
    <w:rsid w:val="42F77048"/>
    <w:rsid w:val="437C70A3"/>
    <w:rsid w:val="438A09A6"/>
    <w:rsid w:val="439354B3"/>
    <w:rsid w:val="43BF13E7"/>
    <w:rsid w:val="4428286F"/>
    <w:rsid w:val="445D75D6"/>
    <w:rsid w:val="447D0BFB"/>
    <w:rsid w:val="44945332"/>
    <w:rsid w:val="449B48AF"/>
    <w:rsid w:val="44BF43F9"/>
    <w:rsid w:val="464630C9"/>
    <w:rsid w:val="464F0986"/>
    <w:rsid w:val="46592D6F"/>
    <w:rsid w:val="466E648B"/>
    <w:rsid w:val="470B0234"/>
    <w:rsid w:val="47495762"/>
    <w:rsid w:val="4762114E"/>
    <w:rsid w:val="476C725A"/>
    <w:rsid w:val="48663760"/>
    <w:rsid w:val="488E4007"/>
    <w:rsid w:val="48BB65D3"/>
    <w:rsid w:val="48CF4BE2"/>
    <w:rsid w:val="48D6393D"/>
    <w:rsid w:val="48ED681E"/>
    <w:rsid w:val="49557C53"/>
    <w:rsid w:val="49905E5E"/>
    <w:rsid w:val="499B68A7"/>
    <w:rsid w:val="4A4F5DE2"/>
    <w:rsid w:val="4ADB3E4B"/>
    <w:rsid w:val="4B51668C"/>
    <w:rsid w:val="4BAD39DD"/>
    <w:rsid w:val="4BD4747D"/>
    <w:rsid w:val="4BF530A8"/>
    <w:rsid w:val="4C0617EA"/>
    <w:rsid w:val="4C495461"/>
    <w:rsid w:val="4C700615"/>
    <w:rsid w:val="4C700E6E"/>
    <w:rsid w:val="4C874C29"/>
    <w:rsid w:val="4CB27BDE"/>
    <w:rsid w:val="4CD7079F"/>
    <w:rsid w:val="4CFE5836"/>
    <w:rsid w:val="4D292EB1"/>
    <w:rsid w:val="4D3C352D"/>
    <w:rsid w:val="4D456D52"/>
    <w:rsid w:val="4E687E7D"/>
    <w:rsid w:val="4E8D5995"/>
    <w:rsid w:val="4F107905"/>
    <w:rsid w:val="4F61324D"/>
    <w:rsid w:val="4FCC71A2"/>
    <w:rsid w:val="4FD719F2"/>
    <w:rsid w:val="50423156"/>
    <w:rsid w:val="50BB29DB"/>
    <w:rsid w:val="50D031E9"/>
    <w:rsid w:val="50EF15F3"/>
    <w:rsid w:val="50F11C6E"/>
    <w:rsid w:val="511704A1"/>
    <w:rsid w:val="516D0018"/>
    <w:rsid w:val="519C09B0"/>
    <w:rsid w:val="51C7650C"/>
    <w:rsid w:val="51CF4DF9"/>
    <w:rsid w:val="524B5950"/>
    <w:rsid w:val="526248D5"/>
    <w:rsid w:val="52BE3154"/>
    <w:rsid w:val="52E147FE"/>
    <w:rsid w:val="53355410"/>
    <w:rsid w:val="539D76FC"/>
    <w:rsid w:val="53CD241C"/>
    <w:rsid w:val="544E5758"/>
    <w:rsid w:val="546223C6"/>
    <w:rsid w:val="55886224"/>
    <w:rsid w:val="55AD3234"/>
    <w:rsid w:val="55BA17A2"/>
    <w:rsid w:val="55E55AEE"/>
    <w:rsid w:val="56146199"/>
    <w:rsid w:val="561B04CF"/>
    <w:rsid w:val="561B5F98"/>
    <w:rsid w:val="5689306C"/>
    <w:rsid w:val="56E67EC9"/>
    <w:rsid w:val="57070F7E"/>
    <w:rsid w:val="570976C8"/>
    <w:rsid w:val="5733547E"/>
    <w:rsid w:val="574120E4"/>
    <w:rsid w:val="57C25079"/>
    <w:rsid w:val="57D2693F"/>
    <w:rsid w:val="57F731A7"/>
    <w:rsid w:val="57FC4645"/>
    <w:rsid w:val="581807E3"/>
    <w:rsid w:val="58D42CD9"/>
    <w:rsid w:val="59525656"/>
    <w:rsid w:val="596561AD"/>
    <w:rsid w:val="59F476B4"/>
    <w:rsid w:val="5A1F35D6"/>
    <w:rsid w:val="5A41482B"/>
    <w:rsid w:val="5AA562F1"/>
    <w:rsid w:val="5AB752CB"/>
    <w:rsid w:val="5AD16B6C"/>
    <w:rsid w:val="5AF97AF3"/>
    <w:rsid w:val="5B147694"/>
    <w:rsid w:val="5B751B7D"/>
    <w:rsid w:val="5BA92150"/>
    <w:rsid w:val="5BC850BB"/>
    <w:rsid w:val="5BD81CD0"/>
    <w:rsid w:val="5BF21B4A"/>
    <w:rsid w:val="5C0B62CD"/>
    <w:rsid w:val="5C104C01"/>
    <w:rsid w:val="5C2F1466"/>
    <w:rsid w:val="5C8D22B0"/>
    <w:rsid w:val="5C995C59"/>
    <w:rsid w:val="5CE04963"/>
    <w:rsid w:val="5D57710D"/>
    <w:rsid w:val="5D627833"/>
    <w:rsid w:val="5D70045F"/>
    <w:rsid w:val="5D72603A"/>
    <w:rsid w:val="5DEF69F6"/>
    <w:rsid w:val="5DF373DE"/>
    <w:rsid w:val="5E0F0D08"/>
    <w:rsid w:val="5E3342DF"/>
    <w:rsid w:val="5E7A0BDB"/>
    <w:rsid w:val="5F4C2490"/>
    <w:rsid w:val="5F90160B"/>
    <w:rsid w:val="60341C5B"/>
    <w:rsid w:val="6109607D"/>
    <w:rsid w:val="6113737A"/>
    <w:rsid w:val="614A22DF"/>
    <w:rsid w:val="61A81780"/>
    <w:rsid w:val="61BA282B"/>
    <w:rsid w:val="61E72F9F"/>
    <w:rsid w:val="62935E72"/>
    <w:rsid w:val="62B03B87"/>
    <w:rsid w:val="62D71E2B"/>
    <w:rsid w:val="634C092A"/>
    <w:rsid w:val="63A4070A"/>
    <w:rsid w:val="63A57520"/>
    <w:rsid w:val="63AC12C8"/>
    <w:rsid w:val="63F831DD"/>
    <w:rsid w:val="641742B4"/>
    <w:rsid w:val="642A4F07"/>
    <w:rsid w:val="64485E79"/>
    <w:rsid w:val="6456724D"/>
    <w:rsid w:val="645A4BB0"/>
    <w:rsid w:val="645A54CB"/>
    <w:rsid w:val="64B112CD"/>
    <w:rsid w:val="6522167C"/>
    <w:rsid w:val="652A361D"/>
    <w:rsid w:val="65884ACD"/>
    <w:rsid w:val="65A94EC9"/>
    <w:rsid w:val="65BF6FAA"/>
    <w:rsid w:val="66090E57"/>
    <w:rsid w:val="664A451C"/>
    <w:rsid w:val="66640164"/>
    <w:rsid w:val="66EA079F"/>
    <w:rsid w:val="670A0780"/>
    <w:rsid w:val="67547C91"/>
    <w:rsid w:val="68316C68"/>
    <w:rsid w:val="687618CB"/>
    <w:rsid w:val="688D27F6"/>
    <w:rsid w:val="68B71B4A"/>
    <w:rsid w:val="693D0D53"/>
    <w:rsid w:val="69740A64"/>
    <w:rsid w:val="699270A5"/>
    <w:rsid w:val="69A43BE0"/>
    <w:rsid w:val="69CF60BA"/>
    <w:rsid w:val="6A0E7EE8"/>
    <w:rsid w:val="6A177B0F"/>
    <w:rsid w:val="6A737E31"/>
    <w:rsid w:val="6AE11D25"/>
    <w:rsid w:val="6B096393"/>
    <w:rsid w:val="6B1036E0"/>
    <w:rsid w:val="6B2F5728"/>
    <w:rsid w:val="6B354CEC"/>
    <w:rsid w:val="6B3E5374"/>
    <w:rsid w:val="6BF377B3"/>
    <w:rsid w:val="6C357BAC"/>
    <w:rsid w:val="6C3F2C74"/>
    <w:rsid w:val="6CAD7793"/>
    <w:rsid w:val="6CD77A2C"/>
    <w:rsid w:val="6D0707A2"/>
    <w:rsid w:val="6D535020"/>
    <w:rsid w:val="6DA72E3B"/>
    <w:rsid w:val="6DAE5213"/>
    <w:rsid w:val="6DBA42B1"/>
    <w:rsid w:val="6DDC321D"/>
    <w:rsid w:val="6DDF09A6"/>
    <w:rsid w:val="6E9521CA"/>
    <w:rsid w:val="6F5E4E73"/>
    <w:rsid w:val="6F665F1C"/>
    <w:rsid w:val="6F9F0F6A"/>
    <w:rsid w:val="6FD52694"/>
    <w:rsid w:val="70190D1D"/>
    <w:rsid w:val="70800281"/>
    <w:rsid w:val="708D6203"/>
    <w:rsid w:val="709452BA"/>
    <w:rsid w:val="709A2BB7"/>
    <w:rsid w:val="711D3CB5"/>
    <w:rsid w:val="7121344F"/>
    <w:rsid w:val="714B74DA"/>
    <w:rsid w:val="71574792"/>
    <w:rsid w:val="718F1607"/>
    <w:rsid w:val="71A7129A"/>
    <w:rsid w:val="71B3258D"/>
    <w:rsid w:val="72AE3FE0"/>
    <w:rsid w:val="72E156ED"/>
    <w:rsid w:val="72F50C75"/>
    <w:rsid w:val="73640783"/>
    <w:rsid w:val="737C2D57"/>
    <w:rsid w:val="73C20244"/>
    <w:rsid w:val="73C83E60"/>
    <w:rsid w:val="746037F0"/>
    <w:rsid w:val="754D3582"/>
    <w:rsid w:val="76EE20C6"/>
    <w:rsid w:val="7702212C"/>
    <w:rsid w:val="770E6913"/>
    <w:rsid w:val="773567B7"/>
    <w:rsid w:val="773C3F75"/>
    <w:rsid w:val="77B11606"/>
    <w:rsid w:val="77D3285C"/>
    <w:rsid w:val="77FE64BC"/>
    <w:rsid w:val="78E9768E"/>
    <w:rsid w:val="79115633"/>
    <w:rsid w:val="792963E0"/>
    <w:rsid w:val="793C7597"/>
    <w:rsid w:val="795B4605"/>
    <w:rsid w:val="79B66EA3"/>
    <w:rsid w:val="79C20EF8"/>
    <w:rsid w:val="7A655F6F"/>
    <w:rsid w:val="7A9339BA"/>
    <w:rsid w:val="7ACD6AF7"/>
    <w:rsid w:val="7B502A10"/>
    <w:rsid w:val="7B547F63"/>
    <w:rsid w:val="7B7E5091"/>
    <w:rsid w:val="7C006F9E"/>
    <w:rsid w:val="7C0D1E2B"/>
    <w:rsid w:val="7C0D56DC"/>
    <w:rsid w:val="7C245EF3"/>
    <w:rsid w:val="7C3330C1"/>
    <w:rsid w:val="7C355005"/>
    <w:rsid w:val="7C581841"/>
    <w:rsid w:val="7CAB645E"/>
    <w:rsid w:val="7CC355FF"/>
    <w:rsid w:val="7CD2415B"/>
    <w:rsid w:val="7CDA64D8"/>
    <w:rsid w:val="7CE74E37"/>
    <w:rsid w:val="7D1E7210"/>
    <w:rsid w:val="7D212906"/>
    <w:rsid w:val="7D2867F3"/>
    <w:rsid w:val="7D5538F7"/>
    <w:rsid w:val="7DAC11D3"/>
    <w:rsid w:val="7DB07E36"/>
    <w:rsid w:val="7DE24D6F"/>
    <w:rsid w:val="7DE31ADD"/>
    <w:rsid w:val="7DED650F"/>
    <w:rsid w:val="7DEE4752"/>
    <w:rsid w:val="7DF15FEC"/>
    <w:rsid w:val="7DF845E8"/>
    <w:rsid w:val="7E51314A"/>
    <w:rsid w:val="7E54298D"/>
    <w:rsid w:val="7ECC4A92"/>
    <w:rsid w:val="7EF9135D"/>
    <w:rsid w:val="7F5659CB"/>
    <w:rsid w:val="7F825F23"/>
    <w:rsid w:val="7F8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2</Pages>
  <Words>297</Words>
  <Characters>301</Characters>
  <Lines>3</Lines>
  <Paragraphs>1</Paragraphs>
  <TotalTime>222</TotalTime>
  <ScaleCrop>false</ScaleCrop>
  <LinksUpToDate>false</LinksUpToDate>
  <CharactersWithSpaces>456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2018-06-20T03:07:00Z</dcterms:created>
  <dc:creator>Administrator</dc:creator>
  <cp:lastModifiedBy>Administrator</cp:lastModifiedBy>
  <cp:lastPrinted>2021-06-02T03:35:00Z</cp:lastPrinted>
  <dcterms:modified xsi:type="dcterms:W3CDTF">2023-04-27T06:44:47Z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AE81636F3E7D4057BD047D16B7764DF0</vt:lpwstr>
  </property>
</Properties>
</file>